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19B" w:rsidRPr="007164BE" w:rsidRDefault="00D1219B" w:rsidP="00AE075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164BE">
        <w:rPr>
          <w:rFonts w:ascii="Times New Roman" w:hAnsi="Times New Roman" w:cs="Times New Roman"/>
          <w:sz w:val="26"/>
          <w:szCs w:val="26"/>
        </w:rPr>
        <w:t>CỘNG HÒA XÃ HỘI CHỦ NGHĨA VIỆT NAM</w:t>
      </w:r>
    </w:p>
    <w:p w:rsidR="00D1219B" w:rsidRPr="007164BE" w:rsidRDefault="00D1219B" w:rsidP="00AE075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pict>
          <v:line id="Straight Connector 1" o:spid="_x0000_s1026" style="position:absolute;left:0;text-align:left;z-index:251658240;visibility:visible" from="160.2pt,16.3pt" to="315.75pt,16.3pt"/>
        </w:pict>
      </w:r>
      <w:r w:rsidRPr="007164BE">
        <w:rPr>
          <w:rFonts w:ascii="Times New Roman" w:hAnsi="Times New Roman" w:cs="Times New Roman"/>
          <w:sz w:val="26"/>
          <w:szCs w:val="26"/>
        </w:rPr>
        <w:t>Độc lập – Tự do – Hạnh phúc</w:t>
      </w:r>
    </w:p>
    <w:p w:rsidR="00D1219B" w:rsidRPr="00CF474E" w:rsidRDefault="00D1219B" w:rsidP="00CF474E">
      <w:pPr>
        <w:spacing w:before="120" w:after="12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</w:p>
    <w:p w:rsidR="00D1219B" w:rsidRDefault="00D1219B" w:rsidP="00CF474E">
      <w:pPr>
        <w:spacing w:before="120" w:after="12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CF474E">
        <w:rPr>
          <w:rFonts w:ascii="Times New Roman" w:hAnsi="Times New Roman" w:cs="Times New Roman"/>
          <w:b/>
          <w:bCs/>
          <w:sz w:val="30"/>
          <w:szCs w:val="30"/>
        </w:rPr>
        <w:t xml:space="preserve">ĐƠN XIN </w:t>
      </w:r>
      <w:r>
        <w:rPr>
          <w:rFonts w:ascii="Times New Roman" w:hAnsi="Times New Roman" w:cs="Times New Roman"/>
          <w:b/>
          <w:bCs/>
          <w:sz w:val="30"/>
          <w:szCs w:val="30"/>
        </w:rPr>
        <w:t xml:space="preserve">PHÉP </w:t>
      </w:r>
    </w:p>
    <w:p w:rsidR="00D1219B" w:rsidRPr="00792F85" w:rsidRDefault="00D1219B" w:rsidP="00CF474E">
      <w:pPr>
        <w:spacing w:before="120"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D1219B" w:rsidRPr="00792F85" w:rsidRDefault="00D1219B" w:rsidP="00792F85">
      <w:pPr>
        <w:spacing w:before="120" w:after="120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92F85">
        <w:rPr>
          <w:rFonts w:ascii="Times New Roman" w:hAnsi="Times New Roman" w:cs="Times New Roman"/>
          <w:b/>
          <w:bCs/>
          <w:sz w:val="28"/>
          <w:szCs w:val="28"/>
        </w:rPr>
        <w:t>Kính gửi: - Học Viện Cán Bộ Thành phố.</w:t>
      </w:r>
    </w:p>
    <w:p w:rsidR="00D1219B" w:rsidRPr="00792F85" w:rsidRDefault="00D1219B" w:rsidP="00792F85">
      <w:pPr>
        <w:spacing w:before="120" w:after="120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1219B" w:rsidRPr="00792F85" w:rsidRDefault="00D1219B" w:rsidP="00792F85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92F85">
        <w:rPr>
          <w:rFonts w:ascii="Times New Roman" w:hAnsi="Times New Roman" w:cs="Times New Roman"/>
          <w:sz w:val="28"/>
          <w:szCs w:val="28"/>
        </w:rPr>
        <w:t>Tôi Tên: Đinh Văn Đệ  Chức vụ: Phó Hiệu trưởng.</w:t>
      </w:r>
    </w:p>
    <w:p w:rsidR="00D1219B" w:rsidRPr="00792F85" w:rsidRDefault="00D1219B" w:rsidP="00792F85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92F85">
        <w:rPr>
          <w:rFonts w:ascii="Times New Roman" w:hAnsi="Times New Roman" w:cs="Times New Roman"/>
          <w:sz w:val="28"/>
          <w:szCs w:val="28"/>
        </w:rPr>
        <w:t>Đơn vị công tác: Trường Cao đẳng kỹ thuật Lý Tự Trọng Tp. Hồ Chí Minh.</w:t>
      </w:r>
    </w:p>
    <w:p w:rsidR="00D1219B" w:rsidRPr="00792F85" w:rsidRDefault="00D1219B" w:rsidP="00792F85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92F85">
        <w:rPr>
          <w:rFonts w:ascii="Times New Roman" w:hAnsi="Times New Roman" w:cs="Times New Roman"/>
          <w:sz w:val="28"/>
          <w:szCs w:val="28"/>
        </w:rPr>
        <w:t xml:space="preserve">Nay tôi làm đơn này xin phép được nghỉ tham </w:t>
      </w:r>
      <w:r w:rsidRPr="00792F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dự lớp Bồi dưỡng, cập nhật kiến thức cho cán bộ quản lý</w:t>
      </w:r>
      <w:r w:rsidRPr="00792F85">
        <w:rPr>
          <w:rFonts w:ascii="Tahoma" w:hAnsi="Tahoma" w:cs="Tahoma"/>
          <w:color w:val="000000"/>
          <w:sz w:val="28"/>
          <w:szCs w:val="28"/>
          <w:shd w:val="clear" w:color="auto" w:fill="FFFFFF"/>
        </w:rPr>
        <w:t> </w:t>
      </w:r>
      <w:r w:rsidRPr="00792F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04</w:t>
      </w:r>
      <w:r w:rsidRPr="00792F85">
        <w:rPr>
          <w:rFonts w:ascii="Tahoma" w:hAnsi="Tahoma" w:cs="Tahoma"/>
          <w:color w:val="000000"/>
          <w:sz w:val="28"/>
          <w:szCs w:val="28"/>
          <w:shd w:val="clear" w:color="auto" w:fill="FFFFFF"/>
        </w:rPr>
        <w:t xml:space="preserve"> </w:t>
      </w:r>
      <w:r w:rsidRPr="00792F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ngày, ngày 21-23-26-28/12/2016.</w:t>
      </w:r>
    </w:p>
    <w:p w:rsidR="00D1219B" w:rsidRPr="00792F85" w:rsidRDefault="00D1219B" w:rsidP="00792F85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92F85">
        <w:rPr>
          <w:rFonts w:ascii="Times New Roman" w:hAnsi="Times New Roman" w:cs="Times New Roman"/>
          <w:sz w:val="28"/>
          <w:szCs w:val="28"/>
        </w:rPr>
        <w:t>Lý do: Tôi đi công tác cho Nhà trường tại Hà Nội.</w:t>
      </w:r>
    </w:p>
    <w:p w:rsidR="00D1219B" w:rsidRPr="00792F85" w:rsidRDefault="00D1219B" w:rsidP="00792F85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92F85">
        <w:rPr>
          <w:rFonts w:ascii="Times New Roman" w:hAnsi="Times New Roman" w:cs="Times New Roman"/>
          <w:sz w:val="28"/>
          <w:szCs w:val="28"/>
        </w:rPr>
        <w:t>Tôi rất mong nhận được sự chấp thuận của lãnh đạo Học viện Cán bộ Thành phố.</w:t>
      </w:r>
    </w:p>
    <w:p w:rsidR="00D1219B" w:rsidRPr="00792F85" w:rsidRDefault="00D1219B" w:rsidP="00792F85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92F85">
        <w:rPr>
          <w:rFonts w:ascii="Times New Roman" w:hAnsi="Times New Roman" w:cs="Times New Roman"/>
          <w:sz w:val="28"/>
          <w:szCs w:val="28"/>
        </w:rPr>
        <w:t>Tôi xin chân thành cảm ơn.</w:t>
      </w:r>
    </w:p>
    <w:p w:rsidR="00D1219B" w:rsidRPr="00792F85" w:rsidRDefault="00D1219B" w:rsidP="00CF474E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792F85">
        <w:rPr>
          <w:rFonts w:ascii="Times New Roman" w:hAnsi="Times New Roman" w:cs="Times New Roman"/>
          <w:i/>
          <w:iCs/>
          <w:sz w:val="28"/>
          <w:szCs w:val="28"/>
        </w:rPr>
        <w:t>Thành phố Hồ Chí Minh, ngày 19  tháng 12 năm 2016.</w:t>
      </w:r>
    </w:p>
    <w:tbl>
      <w:tblPr>
        <w:tblW w:w="0" w:type="auto"/>
        <w:tblInd w:w="-106" w:type="dxa"/>
        <w:tblLook w:val="00A0"/>
      </w:tblPr>
      <w:tblGrid>
        <w:gridCol w:w="4884"/>
        <w:gridCol w:w="4885"/>
      </w:tblGrid>
      <w:tr w:rsidR="00D1219B" w:rsidRPr="00792F85">
        <w:tc>
          <w:tcPr>
            <w:tcW w:w="4884" w:type="dxa"/>
          </w:tcPr>
          <w:p w:rsidR="00D1219B" w:rsidRPr="00792F85" w:rsidRDefault="00D1219B" w:rsidP="00F527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885" w:type="dxa"/>
          </w:tcPr>
          <w:p w:rsidR="00D1219B" w:rsidRPr="00792F85" w:rsidRDefault="00D1219B" w:rsidP="00F527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92F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KÍNH ĐƠN</w:t>
            </w:r>
          </w:p>
          <w:p w:rsidR="00D1219B" w:rsidRPr="00792F85" w:rsidRDefault="00D1219B" w:rsidP="00F527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D1219B" w:rsidRPr="00792F85" w:rsidRDefault="00D1219B" w:rsidP="00F527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D1219B" w:rsidRPr="00792F85" w:rsidRDefault="00D1219B" w:rsidP="00F527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D1219B" w:rsidRPr="00792F85" w:rsidRDefault="00D1219B" w:rsidP="00F527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D1219B" w:rsidRPr="00792F85" w:rsidRDefault="00D1219B" w:rsidP="00F527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D1219B" w:rsidRPr="00792F85" w:rsidRDefault="00D1219B" w:rsidP="00F527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D1219B" w:rsidRPr="00792F85" w:rsidRDefault="00D1219B" w:rsidP="00F527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92F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Đinh Văn Đệ</w:t>
            </w:r>
          </w:p>
          <w:p w:rsidR="00D1219B" w:rsidRPr="00792F85" w:rsidRDefault="00D1219B" w:rsidP="00F527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D1219B" w:rsidRPr="00CF474E" w:rsidRDefault="00D1219B" w:rsidP="00CF474E">
      <w:pPr>
        <w:jc w:val="right"/>
        <w:rPr>
          <w:rFonts w:ascii="Times New Roman" w:hAnsi="Times New Roman" w:cs="Times New Roman"/>
          <w:i/>
          <w:iCs/>
          <w:sz w:val="26"/>
          <w:szCs w:val="26"/>
        </w:rPr>
      </w:pPr>
    </w:p>
    <w:sectPr w:rsidR="00D1219B" w:rsidRPr="00CF474E" w:rsidSect="0020258D">
      <w:pgSz w:w="12240" w:h="15840"/>
      <w:pgMar w:top="851" w:right="1247" w:bottom="851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9250F1"/>
    <w:multiLevelType w:val="hybridMultilevel"/>
    <w:tmpl w:val="D7B85FD0"/>
    <w:lvl w:ilvl="0" w:tplc="CE0C30AE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cs="Wingdings" w:hint="default"/>
      </w:rPr>
    </w:lvl>
  </w:abstractNum>
  <w:abstractNum w:abstractNumId="1">
    <w:nsid w:val="46BF5DCD"/>
    <w:multiLevelType w:val="hybridMultilevel"/>
    <w:tmpl w:val="BAA6E2F4"/>
    <w:lvl w:ilvl="0" w:tplc="C880515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F474E"/>
    <w:rsid w:val="00050556"/>
    <w:rsid w:val="000534AD"/>
    <w:rsid w:val="00085F8C"/>
    <w:rsid w:val="000B4F8E"/>
    <w:rsid w:val="001111AE"/>
    <w:rsid w:val="0018074B"/>
    <w:rsid w:val="0020258D"/>
    <w:rsid w:val="002101F4"/>
    <w:rsid w:val="0021433C"/>
    <w:rsid w:val="002406CD"/>
    <w:rsid w:val="00312D5F"/>
    <w:rsid w:val="0036459B"/>
    <w:rsid w:val="003F2DA3"/>
    <w:rsid w:val="00587368"/>
    <w:rsid w:val="006708D6"/>
    <w:rsid w:val="006E1BC5"/>
    <w:rsid w:val="007164BE"/>
    <w:rsid w:val="00792F85"/>
    <w:rsid w:val="007F403A"/>
    <w:rsid w:val="00834BD3"/>
    <w:rsid w:val="008808D6"/>
    <w:rsid w:val="00AD3224"/>
    <w:rsid w:val="00AE075B"/>
    <w:rsid w:val="00B05515"/>
    <w:rsid w:val="00B33DDF"/>
    <w:rsid w:val="00BE51CA"/>
    <w:rsid w:val="00C60F8E"/>
    <w:rsid w:val="00CE37BB"/>
    <w:rsid w:val="00CF474E"/>
    <w:rsid w:val="00D038F8"/>
    <w:rsid w:val="00D1219B"/>
    <w:rsid w:val="00D326E3"/>
    <w:rsid w:val="00D66D96"/>
    <w:rsid w:val="00E04926"/>
    <w:rsid w:val="00E33C22"/>
    <w:rsid w:val="00E55470"/>
    <w:rsid w:val="00E7695F"/>
    <w:rsid w:val="00E820F1"/>
    <w:rsid w:val="00EB7C6C"/>
    <w:rsid w:val="00F527BA"/>
    <w:rsid w:val="00F5486A"/>
    <w:rsid w:val="00F61874"/>
    <w:rsid w:val="00F8564C"/>
    <w:rsid w:val="00FA4A7B"/>
    <w:rsid w:val="00FA7A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2DA3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D3224"/>
    <w:pPr>
      <w:ind w:left="720"/>
    </w:pPr>
  </w:style>
  <w:style w:type="table" w:styleId="TableGrid">
    <w:name w:val="Table Grid"/>
    <w:basedOn w:val="TableNormal"/>
    <w:uiPriority w:val="99"/>
    <w:rsid w:val="00AD3224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</TotalTime>
  <Pages>1</Pages>
  <Words>91</Words>
  <Characters>519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P.DaoTao</cp:lastModifiedBy>
  <cp:revision>6</cp:revision>
  <cp:lastPrinted>2016-06-27T03:49:00Z</cp:lastPrinted>
  <dcterms:created xsi:type="dcterms:W3CDTF">2016-12-14T23:19:00Z</dcterms:created>
  <dcterms:modified xsi:type="dcterms:W3CDTF">2016-12-19T10:49:00Z</dcterms:modified>
</cp:coreProperties>
</file>